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7093A" w14:textId="430DEBF2" w:rsidR="00F32090" w:rsidRPr="00B54D6B" w:rsidRDefault="00AC25FE" w:rsidP="001152E4">
      <w:pPr>
        <w:spacing w:line="264" w:lineRule="auto"/>
        <w:rPr>
          <w:rStyle w:val="Nadruk"/>
          <w:rFonts w:ascii="Asap Medium" w:hAnsi="Asap Medium"/>
          <w:b w:val="0"/>
          <w:bCs/>
          <w:color w:val="46153E"/>
          <w:sz w:val="32"/>
          <w:szCs w:val="32"/>
        </w:rPr>
      </w:pPr>
      <w:r w:rsidRPr="00E47685">
        <w:rPr>
          <w:rFonts w:ascii="Asap Medium" w:hAnsi="Asap Medium"/>
          <w:noProof/>
          <w:color w:val="46153E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FCD1EFF" wp14:editId="49CC5D07">
            <wp:simplePos x="0" y="0"/>
            <wp:positionH relativeFrom="column">
              <wp:posOffset>3990975</wp:posOffset>
            </wp:positionH>
            <wp:positionV relativeFrom="paragraph">
              <wp:posOffset>-918845</wp:posOffset>
            </wp:positionV>
            <wp:extent cx="2339975" cy="1340485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125">
        <w:rPr>
          <w:rStyle w:val="Nadruk"/>
          <w:rFonts w:ascii="Asap Medium" w:hAnsi="Asap Medium"/>
          <w:b w:val="0"/>
          <w:bCs/>
          <w:color w:val="46153E"/>
          <w:sz w:val="32"/>
          <w:szCs w:val="32"/>
        </w:rPr>
        <w:t>Declaratie</w:t>
      </w:r>
      <w:r w:rsidR="00F32090" w:rsidRPr="00B54D6B">
        <w:rPr>
          <w:rStyle w:val="Nadruk"/>
          <w:rFonts w:ascii="Asap Medium" w:hAnsi="Asap Medium"/>
          <w:b w:val="0"/>
          <w:bCs/>
          <w:color w:val="46153E"/>
          <w:sz w:val="32"/>
          <w:szCs w:val="32"/>
        </w:rPr>
        <w:t xml:space="preserve">formulier </w:t>
      </w:r>
      <w:r w:rsidR="00413125">
        <w:rPr>
          <w:rStyle w:val="Nadruk"/>
          <w:rFonts w:ascii="Asap Medium" w:hAnsi="Asap Medium"/>
          <w:b w:val="0"/>
          <w:bCs/>
          <w:color w:val="46153E"/>
          <w:sz w:val="32"/>
          <w:szCs w:val="32"/>
        </w:rPr>
        <w:t>Vrijwilligers</w:t>
      </w:r>
    </w:p>
    <w:p w14:paraId="3270009C" w14:textId="77777777" w:rsidR="00F32090" w:rsidRPr="00E5667E" w:rsidRDefault="00F32090" w:rsidP="001152E4">
      <w:pPr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</w:p>
    <w:p w14:paraId="0DD43472" w14:textId="6D1C46DA" w:rsidR="008643D1" w:rsidRDefault="00413125" w:rsidP="001152E4">
      <w:pPr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  <w:r>
        <w:rPr>
          <w:rStyle w:val="Subtielebenadrukking"/>
          <w:rFonts w:ascii="Arial" w:hAnsi="Arial" w:cs="Arial"/>
          <w:i w:val="0"/>
          <w:iCs w:val="0"/>
        </w:rPr>
        <w:t xml:space="preserve">Ik wil graag de volgende kosten declareren en voeg de benodigde </w:t>
      </w:r>
      <w:r w:rsidR="00CF0EFF">
        <w:rPr>
          <w:rStyle w:val="Subtielebenadrukking"/>
          <w:rFonts w:ascii="Arial" w:hAnsi="Arial" w:cs="Arial"/>
          <w:i w:val="0"/>
          <w:iCs w:val="0"/>
        </w:rPr>
        <w:t xml:space="preserve">originele bonnen/facturen toe. Het declareren van de gemaakte kosten is vooraf afgestemd met de </w:t>
      </w:r>
      <w:r w:rsidR="00B7086F">
        <w:rPr>
          <w:rStyle w:val="Subtielebenadrukking"/>
          <w:rFonts w:ascii="Arial" w:hAnsi="Arial" w:cs="Arial"/>
          <w:i w:val="0"/>
          <w:iCs w:val="0"/>
        </w:rPr>
        <w:t>welzijns</w:t>
      </w:r>
      <w:r w:rsidR="00CF0EFF">
        <w:rPr>
          <w:rStyle w:val="Subtielebenadrukking"/>
          <w:rFonts w:ascii="Arial" w:hAnsi="Arial" w:cs="Arial"/>
          <w:i w:val="0"/>
          <w:iCs w:val="0"/>
        </w:rPr>
        <w:t xml:space="preserve">coördinator van WelZijn Krimpenerwaard. </w:t>
      </w:r>
    </w:p>
    <w:p w14:paraId="4E6B25F6" w14:textId="7F9C3996" w:rsidR="009C279E" w:rsidRDefault="009C279E" w:rsidP="001152E4">
      <w:pPr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90BC0" w:rsidRPr="00E5667E" w14:paraId="0F1EA3C3" w14:textId="77777777" w:rsidTr="00C5470C">
        <w:trPr>
          <w:trHeight w:val="454"/>
        </w:trPr>
        <w:tc>
          <w:tcPr>
            <w:tcW w:w="9209" w:type="dxa"/>
            <w:vAlign w:val="center"/>
          </w:tcPr>
          <w:p w14:paraId="3BDC57BC" w14:textId="09A1CC9A" w:rsidR="00F90BC0" w:rsidRPr="00E5667E" w:rsidRDefault="00F90BC0" w:rsidP="00AC25FE">
            <w:pPr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</w:t>
            </w:r>
          </w:p>
        </w:tc>
      </w:tr>
      <w:tr w:rsidR="00F90BC0" w:rsidRPr="00E5667E" w14:paraId="76F1B061" w14:textId="77777777" w:rsidTr="00C5470C">
        <w:trPr>
          <w:trHeight w:val="454"/>
        </w:trPr>
        <w:tc>
          <w:tcPr>
            <w:tcW w:w="9209" w:type="dxa"/>
            <w:vAlign w:val="center"/>
          </w:tcPr>
          <w:p w14:paraId="4D956287" w14:textId="1D42C33E" w:rsidR="00F90BC0" w:rsidRPr="00E5667E" w:rsidRDefault="00F90BC0" w:rsidP="001152E4">
            <w:pPr>
              <w:spacing w:line="264" w:lineRule="auto"/>
              <w:rPr>
                <w:rFonts w:ascii="Arial" w:hAnsi="Arial" w:cs="Arial"/>
              </w:rPr>
            </w:pPr>
            <w:r w:rsidRPr="00E5667E">
              <w:rPr>
                <w:rFonts w:ascii="Arial" w:hAnsi="Arial" w:cs="Arial"/>
              </w:rPr>
              <w:t>Adres</w:t>
            </w:r>
          </w:p>
        </w:tc>
      </w:tr>
      <w:tr w:rsidR="00F90BC0" w:rsidRPr="00E5667E" w14:paraId="77C839CF" w14:textId="77777777" w:rsidTr="00C5470C">
        <w:trPr>
          <w:trHeight w:val="454"/>
        </w:trPr>
        <w:tc>
          <w:tcPr>
            <w:tcW w:w="9209" w:type="dxa"/>
            <w:vAlign w:val="center"/>
          </w:tcPr>
          <w:p w14:paraId="29D1FC49" w14:textId="0EF20AD1" w:rsidR="00F90BC0" w:rsidRPr="00E5667E" w:rsidRDefault="00F90BC0" w:rsidP="001152E4">
            <w:pPr>
              <w:spacing w:line="264" w:lineRule="auto"/>
              <w:rPr>
                <w:rFonts w:ascii="Arial" w:hAnsi="Arial" w:cs="Arial"/>
              </w:rPr>
            </w:pPr>
            <w:r w:rsidRPr="00E5667E">
              <w:rPr>
                <w:rFonts w:ascii="Arial" w:hAnsi="Arial" w:cs="Arial"/>
              </w:rPr>
              <w:t>Postcode en woonplaats</w:t>
            </w:r>
          </w:p>
        </w:tc>
      </w:tr>
      <w:tr w:rsidR="00F90BC0" w:rsidRPr="00E5667E" w14:paraId="45D24E03" w14:textId="77777777" w:rsidTr="00C5470C">
        <w:trPr>
          <w:trHeight w:val="454"/>
        </w:trPr>
        <w:tc>
          <w:tcPr>
            <w:tcW w:w="9209" w:type="dxa"/>
            <w:vAlign w:val="center"/>
          </w:tcPr>
          <w:p w14:paraId="65BAAED7" w14:textId="73488B3F" w:rsidR="00F90BC0" w:rsidRPr="00E5667E" w:rsidRDefault="008B1F7A" w:rsidP="001152E4">
            <w:pPr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Rekeningnummer</w:t>
            </w:r>
          </w:p>
        </w:tc>
      </w:tr>
    </w:tbl>
    <w:p w14:paraId="6B413F8D" w14:textId="77777777" w:rsidR="001152E4" w:rsidRPr="00E5667E" w:rsidRDefault="001152E4" w:rsidP="001152E4">
      <w:pPr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</w:p>
    <w:p w14:paraId="13E7E04E" w14:textId="77777777" w:rsidR="009C279E" w:rsidRDefault="00F93731" w:rsidP="009C279E">
      <w:pPr>
        <w:spacing w:line="264" w:lineRule="auto"/>
        <w:rPr>
          <w:rStyle w:val="Subtielebenadrukking"/>
          <w:rFonts w:ascii="Arial" w:hAnsi="Arial" w:cs="Arial"/>
          <w:b/>
          <w:bCs/>
          <w:i w:val="0"/>
          <w:iCs w:val="0"/>
        </w:rPr>
      </w:pPr>
      <w:sdt>
        <w:sdtPr>
          <w:rPr>
            <w:rStyle w:val="Subtielebenadrukking"/>
            <w:rFonts w:ascii="Arial" w:hAnsi="Arial" w:cs="Arial"/>
            <w:b/>
            <w:bCs/>
            <w:i w:val="0"/>
            <w:iCs w:val="0"/>
          </w:rPr>
          <w:id w:val="-1378775055"/>
          <w:placeholder>
            <w:docPart w:val="1FC3721D5AAB4A55B0BC3FA10522E0B5"/>
          </w:placeholder>
          <w:showingPlcHdr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ielebenadrukking"/>
          </w:rPr>
        </w:sdtEndPr>
        <w:sdtContent>
          <w:r w:rsidR="00C5470C">
            <w:rPr>
              <w:rStyle w:val="Subtielebenadrukking"/>
              <w:rFonts w:ascii="MS Gothic" w:eastAsia="MS Gothic" w:hAnsi="MS Gothic" w:cs="Arial" w:hint="eastAsia"/>
              <w:b/>
              <w:bCs/>
              <w:i w:val="0"/>
              <w:iCs w:val="0"/>
            </w:rPr>
            <w:t>☐</w:t>
          </w:r>
        </w:sdtContent>
      </w:sdt>
      <w:r w:rsidR="004D2EBC" w:rsidRPr="004D2EBC">
        <w:rPr>
          <w:rStyle w:val="Subtielebenadrukking"/>
          <w:rFonts w:ascii="Arial" w:hAnsi="Arial" w:cs="Arial"/>
          <w:b/>
          <w:bCs/>
          <w:i w:val="0"/>
          <w:iCs w:val="0"/>
        </w:rPr>
        <w:t xml:space="preserve"> </w:t>
      </w:r>
      <w:r w:rsidR="004D2EBC">
        <w:rPr>
          <w:rStyle w:val="Subtielebenadrukking"/>
          <w:rFonts w:ascii="Arial" w:hAnsi="Arial" w:cs="Arial"/>
          <w:b/>
          <w:bCs/>
          <w:i w:val="0"/>
          <w:iCs w:val="0"/>
        </w:rPr>
        <w:t>Reiskostenvergoeding</w:t>
      </w:r>
    </w:p>
    <w:p w14:paraId="5BC14A3E" w14:textId="6E3523AC" w:rsidR="00EE1BE2" w:rsidRDefault="001354D0" w:rsidP="009C279E">
      <w:pPr>
        <w:spacing w:after="120" w:line="264" w:lineRule="auto"/>
        <w:rPr>
          <w:rStyle w:val="Subtielebenadrukking"/>
          <w:rFonts w:ascii="Arial" w:hAnsi="Arial" w:cs="Arial"/>
          <w:i w:val="0"/>
          <w:iCs w:val="0"/>
        </w:rPr>
      </w:pPr>
      <w:r>
        <w:rPr>
          <w:rStyle w:val="Subtielebenadrukking"/>
          <w:rFonts w:ascii="Arial" w:hAnsi="Arial" w:cs="Arial"/>
          <w:i w:val="0"/>
          <w:iCs w:val="0"/>
        </w:rPr>
        <w:t xml:space="preserve">Deze vergoeding is </w:t>
      </w:r>
      <w:r w:rsidR="009A35F7">
        <w:rPr>
          <w:rStyle w:val="Subtielebenadrukking"/>
          <w:rFonts w:ascii="Arial" w:hAnsi="Arial" w:cs="Arial"/>
        </w:rPr>
        <w:t>gebaseerd op de wettelijke vergoeding woon-werkverkeer</w:t>
      </w:r>
      <w:r w:rsidR="009A35F7">
        <w:rPr>
          <w:rStyle w:val="Subtielebenadrukking"/>
          <w:rFonts w:ascii="Arial" w:hAnsi="Arial" w:cs="Arial"/>
          <w:i w:val="0"/>
          <w:iCs w:val="0"/>
        </w:rPr>
        <w:t xml:space="preserve"> (2</w:t>
      </w:r>
      <w:r w:rsidR="00081A20">
        <w:rPr>
          <w:rStyle w:val="Subtielebenadrukking"/>
          <w:rFonts w:ascii="Arial" w:hAnsi="Arial" w:cs="Arial"/>
          <w:i w:val="0"/>
          <w:iCs w:val="0"/>
        </w:rPr>
        <w:t>5</w:t>
      </w:r>
      <w:r w:rsidR="009A35F7">
        <w:rPr>
          <w:rStyle w:val="Subtielebenadrukking"/>
          <w:rFonts w:ascii="Arial" w:hAnsi="Arial" w:cs="Arial"/>
          <w:i w:val="0"/>
          <w:iCs w:val="0"/>
        </w:rPr>
        <w:t xml:space="preserve"> cent per k</w:t>
      </w:r>
      <w:r w:rsidR="00EE1BE2">
        <w:rPr>
          <w:rStyle w:val="Subtielebenadrukking"/>
          <w:rFonts w:ascii="Arial" w:hAnsi="Arial" w:cs="Arial"/>
          <w:i w:val="0"/>
          <w:iCs w:val="0"/>
        </w:rPr>
        <w:t xml:space="preserve">ilometer). Het aantal kilometers is gebaseerd op de </w:t>
      </w:r>
      <w:proofErr w:type="gramStart"/>
      <w:r w:rsidR="00EE1BE2">
        <w:rPr>
          <w:rStyle w:val="Subtielebenadrukking"/>
          <w:rFonts w:ascii="Arial" w:hAnsi="Arial" w:cs="Arial"/>
          <w:i w:val="0"/>
          <w:iCs w:val="0"/>
        </w:rPr>
        <w:t>ANWB routeplanner</w:t>
      </w:r>
      <w:proofErr w:type="gramEnd"/>
      <w:r w:rsidR="00EE1BE2">
        <w:rPr>
          <w:rStyle w:val="Subtielebenadrukking"/>
          <w:rFonts w:ascii="Arial" w:hAnsi="Arial" w:cs="Arial"/>
          <w:i w:val="0"/>
          <w:iCs w:val="0"/>
        </w:rPr>
        <w:t>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5418"/>
        <w:gridCol w:w="1984"/>
      </w:tblGrid>
      <w:tr w:rsidR="00DC59A3" w:rsidRPr="00E5667E" w14:paraId="0B6A7E22" w14:textId="77777777" w:rsidTr="00F90BC0">
        <w:trPr>
          <w:trHeight w:val="454"/>
        </w:trPr>
        <w:tc>
          <w:tcPr>
            <w:tcW w:w="1807" w:type="dxa"/>
            <w:vAlign w:val="center"/>
          </w:tcPr>
          <w:p w14:paraId="477D1424" w14:textId="5C537842" w:rsidR="00DC59A3" w:rsidRPr="00E5667E" w:rsidRDefault="00374065" w:rsidP="00993562">
            <w:pPr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418" w:type="dxa"/>
            <w:vAlign w:val="center"/>
          </w:tcPr>
          <w:p w14:paraId="61029827" w14:textId="0DE4FBDD" w:rsidR="00DC59A3" w:rsidRPr="00E5667E" w:rsidRDefault="00F90BC0" w:rsidP="00993562">
            <w:pPr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Van </w:t>
            </w:r>
            <w:r w:rsidR="008B1F7A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Naar</w:t>
            </w:r>
          </w:p>
        </w:tc>
        <w:tc>
          <w:tcPr>
            <w:tcW w:w="1984" w:type="dxa"/>
            <w:vAlign w:val="center"/>
          </w:tcPr>
          <w:p w14:paraId="247A85C4" w14:textId="3BB5BEEC" w:rsidR="00374065" w:rsidRPr="00E5667E" w:rsidRDefault="00374065" w:rsidP="00993562">
            <w:pPr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Aantal </w:t>
            </w:r>
            <w:r w:rsidR="00F90BC0">
              <w:rPr>
                <w:rFonts w:ascii="Arial" w:hAnsi="Arial" w:cs="Arial"/>
              </w:rPr>
              <w:t>kilometers</w:t>
            </w:r>
          </w:p>
        </w:tc>
      </w:tr>
      <w:tr w:rsidR="00DC59A3" w:rsidRPr="00E5667E" w14:paraId="09C5B594" w14:textId="77777777" w:rsidTr="00F90BC0">
        <w:trPr>
          <w:trHeight w:val="454"/>
        </w:trPr>
        <w:tc>
          <w:tcPr>
            <w:tcW w:w="1807" w:type="dxa"/>
            <w:vAlign w:val="center"/>
          </w:tcPr>
          <w:p w14:paraId="0F758E3C" w14:textId="209B76F6" w:rsidR="00DC59A3" w:rsidRPr="00E5667E" w:rsidRDefault="00DC59A3" w:rsidP="00595CCB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  <w:vAlign w:val="center"/>
          </w:tcPr>
          <w:p w14:paraId="58058979" w14:textId="77777777" w:rsidR="00DC59A3" w:rsidRPr="00E5667E" w:rsidRDefault="00DC59A3" w:rsidP="00595CCB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2BDE49E6" w14:textId="0D17758E" w:rsidR="00DC59A3" w:rsidRPr="00E5667E" w:rsidRDefault="00DC59A3" w:rsidP="00595CCB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BA4288" w:rsidRPr="00E5667E" w14:paraId="04DDFFCC" w14:textId="77777777" w:rsidTr="00F90BC0">
        <w:trPr>
          <w:trHeight w:val="454"/>
        </w:trPr>
        <w:tc>
          <w:tcPr>
            <w:tcW w:w="1807" w:type="dxa"/>
            <w:vAlign w:val="center"/>
          </w:tcPr>
          <w:p w14:paraId="5006BED2" w14:textId="77777777" w:rsidR="00BA4288" w:rsidRPr="00E5667E" w:rsidRDefault="00BA4288" w:rsidP="00595CCB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  <w:vAlign w:val="center"/>
          </w:tcPr>
          <w:p w14:paraId="2DD36B50" w14:textId="77777777" w:rsidR="00BA4288" w:rsidRPr="00E5667E" w:rsidRDefault="00BA4288" w:rsidP="00595CCB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22C89A8E" w14:textId="77777777" w:rsidR="00BA4288" w:rsidRPr="00E5667E" w:rsidRDefault="00BA4288" w:rsidP="00595CCB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DC59A3" w:rsidRPr="00E5667E" w14:paraId="63371AC3" w14:textId="77777777" w:rsidTr="00F90BC0">
        <w:trPr>
          <w:trHeight w:val="454"/>
        </w:trPr>
        <w:tc>
          <w:tcPr>
            <w:tcW w:w="1807" w:type="dxa"/>
            <w:vAlign w:val="center"/>
          </w:tcPr>
          <w:p w14:paraId="00D3AB03" w14:textId="072F6D7F" w:rsidR="00DC59A3" w:rsidRPr="00E5667E" w:rsidRDefault="00DC59A3" w:rsidP="00595CCB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  <w:vAlign w:val="center"/>
          </w:tcPr>
          <w:p w14:paraId="5E2F9EE2" w14:textId="77777777" w:rsidR="00DC59A3" w:rsidRPr="00E5667E" w:rsidRDefault="00DC59A3" w:rsidP="00595CCB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53544710" w14:textId="26C13C36" w:rsidR="00DC59A3" w:rsidRPr="00E5667E" w:rsidRDefault="00DC59A3" w:rsidP="00595CCB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DC59A3" w:rsidRPr="00E5667E" w14:paraId="0F648DBB" w14:textId="77777777" w:rsidTr="00F90BC0">
        <w:trPr>
          <w:trHeight w:val="454"/>
        </w:trPr>
        <w:tc>
          <w:tcPr>
            <w:tcW w:w="1807" w:type="dxa"/>
            <w:vAlign w:val="center"/>
          </w:tcPr>
          <w:p w14:paraId="540A89FF" w14:textId="41886878" w:rsidR="00DC59A3" w:rsidRPr="00E5667E" w:rsidRDefault="00DC59A3" w:rsidP="00595CCB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  <w:vAlign w:val="center"/>
          </w:tcPr>
          <w:p w14:paraId="0B50CFAC" w14:textId="77777777" w:rsidR="00DC59A3" w:rsidRPr="00E5667E" w:rsidRDefault="00DC59A3" w:rsidP="00595CCB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335CEFB4" w14:textId="5AEE8428" w:rsidR="00DC59A3" w:rsidRPr="00E5667E" w:rsidRDefault="00DC59A3" w:rsidP="00595CCB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0C7352" w:rsidRPr="00E5667E" w14:paraId="55292072" w14:textId="77777777" w:rsidTr="00C5470C">
        <w:trPr>
          <w:trHeight w:val="454"/>
        </w:trPr>
        <w:tc>
          <w:tcPr>
            <w:tcW w:w="7225" w:type="dxa"/>
            <w:gridSpan w:val="2"/>
            <w:vAlign w:val="center"/>
          </w:tcPr>
          <w:p w14:paraId="268A657E" w14:textId="1DDB70FF" w:rsidR="000C7352" w:rsidRPr="00E5667E" w:rsidRDefault="000C7352" w:rsidP="00993562">
            <w:pPr>
              <w:spacing w:line="264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Totaal aantal kilometers </w:t>
            </w:r>
          </w:p>
        </w:tc>
        <w:tc>
          <w:tcPr>
            <w:tcW w:w="1984" w:type="dxa"/>
            <w:vAlign w:val="center"/>
          </w:tcPr>
          <w:p w14:paraId="0BA85DF4" w14:textId="25D63A61" w:rsidR="000C7352" w:rsidRPr="00E5667E" w:rsidRDefault="000C7352" w:rsidP="00595CCB">
            <w:pPr>
              <w:spacing w:line="264" w:lineRule="auto"/>
              <w:rPr>
                <w:rFonts w:ascii="Arial" w:hAnsi="Arial" w:cs="Arial"/>
              </w:rPr>
            </w:pPr>
          </w:p>
        </w:tc>
      </w:tr>
    </w:tbl>
    <w:p w14:paraId="412FFC42" w14:textId="45A1F013" w:rsidR="00F32090" w:rsidRPr="004D2EBC" w:rsidRDefault="00F32090" w:rsidP="009C279E">
      <w:pPr>
        <w:spacing w:line="264" w:lineRule="auto"/>
        <w:rPr>
          <w:rStyle w:val="Subtielebenadrukking"/>
          <w:rFonts w:ascii="Arial" w:hAnsi="Arial" w:cs="Arial"/>
          <w:b/>
          <w:bCs/>
          <w:i w:val="0"/>
          <w:iCs w:val="0"/>
        </w:rPr>
      </w:pPr>
    </w:p>
    <w:p w14:paraId="68E7C21E" w14:textId="08786E53" w:rsidR="00F9507B" w:rsidRDefault="00F93731" w:rsidP="009C279E">
      <w:pPr>
        <w:spacing w:after="120" w:line="264" w:lineRule="auto"/>
        <w:rPr>
          <w:rStyle w:val="Subtielebenadrukking"/>
          <w:rFonts w:ascii="Arial" w:hAnsi="Arial" w:cs="Arial"/>
          <w:i w:val="0"/>
          <w:iCs w:val="0"/>
        </w:rPr>
      </w:pPr>
      <w:sdt>
        <w:sdtPr>
          <w:rPr>
            <w:rStyle w:val="Subtielebenadrukking"/>
            <w:rFonts w:ascii="Arial" w:hAnsi="Arial" w:cs="Arial"/>
            <w:b/>
            <w:bCs/>
            <w:i w:val="0"/>
            <w:iCs w:val="0"/>
          </w:rPr>
          <w:id w:val="14110422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ielebenadrukking"/>
          </w:rPr>
        </w:sdtEndPr>
        <w:sdtContent>
          <w:r w:rsidR="000A02F7" w:rsidRPr="00D22435">
            <w:rPr>
              <w:rStyle w:val="Subtielebenadrukking"/>
              <w:rFonts w:ascii="Segoe UI Symbol" w:eastAsia="MS Gothic" w:hAnsi="Segoe UI Symbol" w:cs="Segoe UI Symbol"/>
              <w:b/>
              <w:bCs/>
              <w:i w:val="0"/>
              <w:iCs w:val="0"/>
            </w:rPr>
            <w:t>☐</w:t>
          </w:r>
        </w:sdtContent>
      </w:sdt>
      <w:r w:rsidR="000A02F7" w:rsidRPr="00D22435">
        <w:rPr>
          <w:rStyle w:val="Subtielebenadrukking"/>
          <w:rFonts w:ascii="Arial" w:hAnsi="Arial" w:cs="Arial"/>
          <w:b/>
          <w:bCs/>
          <w:i w:val="0"/>
          <w:iCs w:val="0"/>
        </w:rPr>
        <w:t xml:space="preserve"> </w:t>
      </w:r>
      <w:r w:rsidR="00F9507B" w:rsidRPr="00D22435">
        <w:rPr>
          <w:rStyle w:val="Subtielebenadrukking"/>
          <w:rFonts w:ascii="Arial" w:hAnsi="Arial" w:cs="Arial"/>
          <w:b/>
          <w:bCs/>
          <w:i w:val="0"/>
          <w:iCs w:val="0"/>
        </w:rPr>
        <w:t xml:space="preserve">Overige kosten </w:t>
      </w:r>
      <w:r w:rsidR="00F9507B" w:rsidRPr="00D22435">
        <w:rPr>
          <w:rStyle w:val="Subtielebenadrukking"/>
          <w:rFonts w:ascii="Arial" w:hAnsi="Arial" w:cs="Arial"/>
          <w:i w:val="0"/>
          <w:iCs w:val="0"/>
        </w:rPr>
        <w:t>(o.a. materiaalkosten, attenties, representatie)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5418"/>
        <w:gridCol w:w="1984"/>
      </w:tblGrid>
      <w:tr w:rsidR="00361252" w:rsidRPr="00E5667E" w14:paraId="713A3A5C" w14:textId="77777777" w:rsidTr="00F90BC0">
        <w:trPr>
          <w:trHeight w:val="454"/>
        </w:trPr>
        <w:tc>
          <w:tcPr>
            <w:tcW w:w="1807" w:type="dxa"/>
            <w:vAlign w:val="center"/>
          </w:tcPr>
          <w:p w14:paraId="2E1B6F9F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418" w:type="dxa"/>
            <w:vAlign w:val="center"/>
          </w:tcPr>
          <w:p w14:paraId="6D95E387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Omschrijving</w:t>
            </w:r>
          </w:p>
        </w:tc>
        <w:tc>
          <w:tcPr>
            <w:tcW w:w="1984" w:type="dxa"/>
            <w:vAlign w:val="center"/>
          </w:tcPr>
          <w:p w14:paraId="2A4697CC" w14:textId="165C9D0D" w:rsidR="00361252" w:rsidRPr="00E5667E" w:rsidRDefault="00BA4288" w:rsidP="004B6AB2">
            <w:pPr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Bedrag</w:t>
            </w:r>
          </w:p>
        </w:tc>
      </w:tr>
      <w:tr w:rsidR="00361252" w:rsidRPr="00E5667E" w14:paraId="26537DE0" w14:textId="77777777" w:rsidTr="00F90BC0">
        <w:trPr>
          <w:trHeight w:val="454"/>
        </w:trPr>
        <w:tc>
          <w:tcPr>
            <w:tcW w:w="1807" w:type="dxa"/>
            <w:vAlign w:val="center"/>
          </w:tcPr>
          <w:p w14:paraId="61DDBFAD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  <w:vAlign w:val="center"/>
          </w:tcPr>
          <w:p w14:paraId="130F2B30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47F89406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61252" w:rsidRPr="00E5667E" w14:paraId="603EFD64" w14:textId="77777777" w:rsidTr="00F90BC0">
        <w:trPr>
          <w:trHeight w:val="454"/>
        </w:trPr>
        <w:tc>
          <w:tcPr>
            <w:tcW w:w="1807" w:type="dxa"/>
            <w:vAlign w:val="center"/>
          </w:tcPr>
          <w:p w14:paraId="6C10D017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  <w:vAlign w:val="center"/>
          </w:tcPr>
          <w:p w14:paraId="5C0BFAC4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52A00725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61252" w:rsidRPr="00E5667E" w14:paraId="7B56AB20" w14:textId="77777777" w:rsidTr="00F90BC0">
        <w:trPr>
          <w:trHeight w:val="454"/>
        </w:trPr>
        <w:tc>
          <w:tcPr>
            <w:tcW w:w="1807" w:type="dxa"/>
            <w:vAlign w:val="center"/>
          </w:tcPr>
          <w:p w14:paraId="6B8BD532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  <w:vAlign w:val="center"/>
          </w:tcPr>
          <w:p w14:paraId="6E7EC045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0FA3007E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61252" w:rsidRPr="00E5667E" w14:paraId="5C1363A0" w14:textId="77777777" w:rsidTr="00F90BC0">
        <w:trPr>
          <w:trHeight w:val="454"/>
        </w:trPr>
        <w:tc>
          <w:tcPr>
            <w:tcW w:w="1807" w:type="dxa"/>
            <w:vAlign w:val="center"/>
          </w:tcPr>
          <w:p w14:paraId="46EFE429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5418" w:type="dxa"/>
            <w:vAlign w:val="center"/>
          </w:tcPr>
          <w:p w14:paraId="7C10C458" w14:textId="65AAB94B" w:rsidR="00361252" w:rsidRPr="00E5667E" w:rsidRDefault="00361252" w:rsidP="004B6AB2">
            <w:pPr>
              <w:spacing w:line="264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Totaal </w:t>
            </w:r>
          </w:p>
        </w:tc>
        <w:tc>
          <w:tcPr>
            <w:tcW w:w="1984" w:type="dxa"/>
            <w:vAlign w:val="center"/>
          </w:tcPr>
          <w:p w14:paraId="2A4960CD" w14:textId="77777777" w:rsidR="00361252" w:rsidRPr="00E5667E" w:rsidRDefault="00361252" w:rsidP="004B6AB2">
            <w:pPr>
              <w:spacing w:line="264" w:lineRule="auto"/>
              <w:rPr>
                <w:rFonts w:ascii="Arial" w:hAnsi="Arial" w:cs="Arial"/>
              </w:rPr>
            </w:pPr>
          </w:p>
        </w:tc>
      </w:tr>
    </w:tbl>
    <w:p w14:paraId="6579860D" w14:textId="1462A854" w:rsidR="00F32090" w:rsidRDefault="00F32090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</w:p>
    <w:p w14:paraId="27E059F0" w14:textId="77777777" w:rsidR="000D6E77" w:rsidRPr="00E5667E" w:rsidRDefault="000D6E77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</w:p>
    <w:p w14:paraId="06CBE8F1" w14:textId="3C8C1685" w:rsidR="009C1E84" w:rsidRDefault="009C1E84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</w:p>
    <w:p w14:paraId="6548B598" w14:textId="77777777" w:rsidR="006D36C2" w:rsidRDefault="006D36C2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</w:p>
    <w:p w14:paraId="02188043" w14:textId="0DF61187" w:rsidR="00F32090" w:rsidRPr="00E5667E" w:rsidRDefault="00F32090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  <w:r w:rsidRPr="00E5667E">
        <w:rPr>
          <w:rStyle w:val="Subtielebenadrukking"/>
          <w:rFonts w:ascii="Arial" w:hAnsi="Arial" w:cs="Arial"/>
          <w:i w:val="0"/>
          <w:iCs w:val="0"/>
        </w:rPr>
        <w:t>________________________________</w:t>
      </w:r>
      <w:r w:rsidRPr="00E5667E">
        <w:rPr>
          <w:rStyle w:val="Subtielebenadrukking"/>
          <w:rFonts w:ascii="Arial" w:hAnsi="Arial" w:cs="Arial"/>
          <w:i w:val="0"/>
          <w:iCs w:val="0"/>
        </w:rPr>
        <w:tab/>
        <w:t>______________________________</w:t>
      </w:r>
    </w:p>
    <w:p w14:paraId="00FD2E29" w14:textId="0546AD31" w:rsidR="00F32090" w:rsidRPr="00E5667E" w:rsidRDefault="0048389F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  <w:r>
        <w:rPr>
          <w:rStyle w:val="Subtielebenadrukking"/>
          <w:rFonts w:ascii="Arial" w:hAnsi="Arial" w:cs="Arial"/>
          <w:i w:val="0"/>
          <w:iCs w:val="0"/>
        </w:rPr>
        <w:t>Datum</w:t>
      </w:r>
      <w:r w:rsidR="00F32090" w:rsidRPr="00E5667E">
        <w:rPr>
          <w:rStyle w:val="Subtielebenadrukking"/>
          <w:rFonts w:ascii="Arial" w:hAnsi="Arial" w:cs="Arial"/>
          <w:i w:val="0"/>
          <w:iCs w:val="0"/>
        </w:rPr>
        <w:tab/>
        <w:t>Handtekening vrijwilliger</w:t>
      </w:r>
    </w:p>
    <w:p w14:paraId="0BE087A2" w14:textId="77777777" w:rsidR="00F32090" w:rsidRDefault="00F32090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</w:p>
    <w:p w14:paraId="2A9A6E24" w14:textId="77777777" w:rsidR="002A1407" w:rsidRPr="00E5667E" w:rsidRDefault="002A1407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</w:p>
    <w:p w14:paraId="067A3D66" w14:textId="77777777" w:rsidR="0048389F" w:rsidRPr="00E97E88" w:rsidRDefault="0048389F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</w:rPr>
      </w:pPr>
      <w:r w:rsidRPr="00E97E88">
        <w:rPr>
          <w:rStyle w:val="Subtielebenadrukking"/>
          <w:rFonts w:ascii="Arial" w:hAnsi="Arial" w:cs="Arial"/>
        </w:rPr>
        <w:t>Voor akkoord:</w:t>
      </w:r>
    </w:p>
    <w:p w14:paraId="4157006A" w14:textId="12CD4F83" w:rsidR="00F32090" w:rsidRPr="00E97E88" w:rsidRDefault="0048389F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</w:rPr>
      </w:pPr>
      <w:r w:rsidRPr="00E97E88">
        <w:rPr>
          <w:rStyle w:val="Subtielebenadrukking"/>
          <w:rFonts w:ascii="Arial" w:hAnsi="Arial" w:cs="Arial"/>
        </w:rPr>
        <w:t>Directeur WelZijn Krimpenerwaard</w:t>
      </w:r>
    </w:p>
    <w:p w14:paraId="41B7B5FA" w14:textId="77777777" w:rsidR="00F32090" w:rsidRPr="00E5667E" w:rsidRDefault="00F32090" w:rsidP="00AC25FE">
      <w:pPr>
        <w:tabs>
          <w:tab w:val="left" w:pos="5103"/>
        </w:tabs>
        <w:spacing w:line="264" w:lineRule="auto"/>
        <w:rPr>
          <w:rStyle w:val="Subtielebenadrukking"/>
          <w:rFonts w:ascii="Arial" w:hAnsi="Arial" w:cs="Arial"/>
          <w:i w:val="0"/>
          <w:iCs w:val="0"/>
        </w:rPr>
      </w:pPr>
    </w:p>
    <w:sectPr w:rsidR="00F32090" w:rsidRPr="00E5667E" w:rsidSect="009C279E">
      <w:footerReference w:type="default" r:id="rId12"/>
      <w:pgSz w:w="11906" w:h="16838"/>
      <w:pgMar w:top="1702" w:right="1440" w:bottom="851" w:left="144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3C910" w14:textId="77777777" w:rsidR="00F93731" w:rsidRDefault="00F93731" w:rsidP="00B66C9D">
      <w:r>
        <w:separator/>
      </w:r>
    </w:p>
  </w:endnote>
  <w:endnote w:type="continuationSeparator" w:id="0">
    <w:p w14:paraId="75DDDD43" w14:textId="77777777" w:rsidR="00F93731" w:rsidRDefault="00F93731" w:rsidP="00B66C9D">
      <w:r>
        <w:continuationSeparator/>
      </w:r>
    </w:p>
  </w:endnote>
  <w:endnote w:type="continuationNotice" w:id="1">
    <w:p w14:paraId="17B114BF" w14:textId="77777777" w:rsidR="00F93731" w:rsidRDefault="00F937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sap">
    <w:altName w:val="Calibri"/>
    <w:panose1 w:val="020F0504030202060203"/>
    <w:charset w:val="00"/>
    <w:family w:val="swiss"/>
    <w:pitch w:val="variable"/>
    <w:sig w:usb0="2000000F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sap Medium">
    <w:altName w:val="Calibri"/>
    <w:panose1 w:val="020F0604030202060203"/>
    <w:charset w:val="00"/>
    <w:family w:val="swiss"/>
    <w:pitch w:val="variable"/>
    <w:sig w:usb0="2000000F" w:usb1="00000001" w:usb2="00000000" w:usb3="00000000" w:csb0="00000193" w:csb1="00000000"/>
  </w:font>
  <w:font w:name="Asap SemiBold">
    <w:altName w:val="Calibri"/>
    <w:panose1 w:val="020F0704030202060203"/>
    <w:charset w:val="00"/>
    <w:family w:val="swiss"/>
    <w:pitch w:val="variable"/>
    <w:sig w:usb0="2000000F" w:usb1="00000001" w:usb2="00000000" w:usb3="00000000" w:csb0="000001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376D" w14:textId="53C65CBF" w:rsidR="00B66C9D" w:rsidRPr="008643D1" w:rsidRDefault="008643D1" w:rsidP="008643D1">
    <w:pPr>
      <w:pStyle w:val="Voettekst"/>
      <w:jc w:val="right"/>
      <w:rPr>
        <w:sz w:val="16"/>
        <w:szCs w:val="16"/>
      </w:rPr>
    </w:pPr>
    <w:r w:rsidRPr="008643D1">
      <w:rPr>
        <w:sz w:val="16"/>
        <w:szCs w:val="16"/>
      </w:rPr>
      <w:t xml:space="preserve">WelZijn Krimpenerwaard </w:t>
    </w:r>
    <w:r w:rsidR="00183679">
      <w:rPr>
        <w:sz w:val="16"/>
        <w:szCs w:val="16"/>
      </w:rPr>
      <w:t>20220</w:t>
    </w:r>
    <w:r w:rsidR="00E34758">
      <w:rPr>
        <w:sz w:val="16"/>
        <w:szCs w:val="16"/>
      </w:rPr>
      <w:t>322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0B2B1" w14:textId="77777777" w:rsidR="00F93731" w:rsidRDefault="00F93731" w:rsidP="00B66C9D">
      <w:r>
        <w:separator/>
      </w:r>
    </w:p>
  </w:footnote>
  <w:footnote w:type="continuationSeparator" w:id="0">
    <w:p w14:paraId="3892C91E" w14:textId="77777777" w:rsidR="00F93731" w:rsidRDefault="00F93731" w:rsidP="00B66C9D">
      <w:r>
        <w:continuationSeparator/>
      </w:r>
    </w:p>
  </w:footnote>
  <w:footnote w:type="continuationNotice" w:id="1">
    <w:p w14:paraId="451C6278" w14:textId="77777777" w:rsidR="00F93731" w:rsidRDefault="00F937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752F"/>
    <w:multiLevelType w:val="hybridMultilevel"/>
    <w:tmpl w:val="C0308534"/>
    <w:lvl w:ilvl="0" w:tplc="92401A86">
      <w:numFmt w:val="bullet"/>
      <w:lvlText w:val="•"/>
      <w:lvlJc w:val="left"/>
      <w:pPr>
        <w:ind w:left="1065" w:hanging="705"/>
      </w:pPr>
      <w:rPr>
        <w:rFonts w:ascii="Asap" w:eastAsiaTheme="minorHAnsi" w:hAnsi="Asap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D333B"/>
    <w:multiLevelType w:val="hybridMultilevel"/>
    <w:tmpl w:val="34E0DE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A7994"/>
    <w:multiLevelType w:val="hybridMultilevel"/>
    <w:tmpl w:val="3FAE6A6E"/>
    <w:lvl w:ilvl="0" w:tplc="2A66FD7C">
      <w:start w:val="1"/>
      <w:numFmt w:val="decimal"/>
      <w:pStyle w:val="Kop3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65224"/>
    <w:multiLevelType w:val="multilevel"/>
    <w:tmpl w:val="EE1E742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ECB57C1"/>
    <w:multiLevelType w:val="multilevel"/>
    <w:tmpl w:val="7AEE6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F47024C"/>
    <w:multiLevelType w:val="hybridMultilevel"/>
    <w:tmpl w:val="8B281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B51D1"/>
    <w:multiLevelType w:val="hybridMultilevel"/>
    <w:tmpl w:val="FECA3FB2"/>
    <w:lvl w:ilvl="0" w:tplc="92401A86">
      <w:numFmt w:val="bullet"/>
      <w:lvlText w:val="•"/>
      <w:lvlJc w:val="left"/>
      <w:pPr>
        <w:ind w:left="1065" w:hanging="705"/>
      </w:pPr>
      <w:rPr>
        <w:rFonts w:ascii="Asap" w:eastAsiaTheme="minorHAnsi" w:hAnsi="Asap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91430"/>
    <w:multiLevelType w:val="hybridMultilevel"/>
    <w:tmpl w:val="59D47444"/>
    <w:lvl w:ilvl="0" w:tplc="92401A86">
      <w:numFmt w:val="bullet"/>
      <w:lvlText w:val="•"/>
      <w:lvlJc w:val="left"/>
      <w:pPr>
        <w:ind w:left="1425" w:hanging="705"/>
      </w:pPr>
      <w:rPr>
        <w:rFonts w:ascii="Asap" w:eastAsiaTheme="minorHAnsi" w:hAnsi="Asap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6B31A7"/>
    <w:multiLevelType w:val="hybridMultilevel"/>
    <w:tmpl w:val="2C841A5E"/>
    <w:lvl w:ilvl="0" w:tplc="00AE7418">
      <w:numFmt w:val="bullet"/>
      <w:lvlText w:val="•"/>
      <w:lvlJc w:val="left"/>
      <w:pPr>
        <w:ind w:left="1065" w:hanging="705"/>
      </w:pPr>
      <w:rPr>
        <w:rFonts w:ascii="Asap" w:eastAsiaTheme="minorHAnsi" w:hAnsi="Asap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B4DDF"/>
    <w:multiLevelType w:val="hybridMultilevel"/>
    <w:tmpl w:val="3FECB756"/>
    <w:lvl w:ilvl="0" w:tplc="00AE7418">
      <w:numFmt w:val="bullet"/>
      <w:lvlText w:val="•"/>
      <w:lvlJc w:val="left"/>
      <w:pPr>
        <w:ind w:left="1065" w:hanging="705"/>
      </w:pPr>
      <w:rPr>
        <w:rFonts w:ascii="Asap" w:eastAsiaTheme="minorHAnsi" w:hAnsi="Asap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54DE5"/>
    <w:multiLevelType w:val="hybridMultilevel"/>
    <w:tmpl w:val="20F24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E5A29"/>
    <w:multiLevelType w:val="hybridMultilevel"/>
    <w:tmpl w:val="1EDC2CB6"/>
    <w:lvl w:ilvl="0" w:tplc="00AE7418">
      <w:numFmt w:val="bullet"/>
      <w:lvlText w:val="•"/>
      <w:lvlJc w:val="left"/>
      <w:pPr>
        <w:ind w:left="1065" w:hanging="705"/>
      </w:pPr>
      <w:rPr>
        <w:rFonts w:ascii="Asap" w:eastAsiaTheme="minorHAnsi" w:hAnsi="Asap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26384"/>
    <w:multiLevelType w:val="hybridMultilevel"/>
    <w:tmpl w:val="3B429DAC"/>
    <w:lvl w:ilvl="0" w:tplc="92401A86">
      <w:numFmt w:val="bullet"/>
      <w:lvlText w:val="•"/>
      <w:lvlJc w:val="left"/>
      <w:pPr>
        <w:ind w:left="1425" w:hanging="705"/>
      </w:pPr>
      <w:rPr>
        <w:rFonts w:ascii="Asap" w:eastAsiaTheme="minorHAnsi" w:hAnsi="Asap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2528231">
    <w:abstractNumId w:val="3"/>
  </w:num>
  <w:num w:numId="2" w16cid:durableId="334303126">
    <w:abstractNumId w:val="3"/>
  </w:num>
  <w:num w:numId="3" w16cid:durableId="1995525965">
    <w:abstractNumId w:val="3"/>
  </w:num>
  <w:num w:numId="4" w16cid:durableId="1244605146">
    <w:abstractNumId w:val="4"/>
  </w:num>
  <w:num w:numId="5" w16cid:durableId="633143625">
    <w:abstractNumId w:val="2"/>
  </w:num>
  <w:num w:numId="6" w16cid:durableId="1212116885">
    <w:abstractNumId w:val="2"/>
  </w:num>
  <w:num w:numId="7" w16cid:durableId="1856730058">
    <w:abstractNumId w:val="2"/>
  </w:num>
  <w:num w:numId="8" w16cid:durableId="1913156221">
    <w:abstractNumId w:val="2"/>
  </w:num>
  <w:num w:numId="9" w16cid:durableId="1367947123">
    <w:abstractNumId w:val="3"/>
  </w:num>
  <w:num w:numId="10" w16cid:durableId="2110814762">
    <w:abstractNumId w:val="3"/>
  </w:num>
  <w:num w:numId="11" w16cid:durableId="578558737">
    <w:abstractNumId w:val="3"/>
  </w:num>
  <w:num w:numId="12" w16cid:durableId="185023318">
    <w:abstractNumId w:val="3"/>
  </w:num>
  <w:num w:numId="13" w16cid:durableId="521208188">
    <w:abstractNumId w:val="3"/>
  </w:num>
  <w:num w:numId="14" w16cid:durableId="81073041">
    <w:abstractNumId w:val="2"/>
  </w:num>
  <w:num w:numId="15" w16cid:durableId="3552889">
    <w:abstractNumId w:val="3"/>
  </w:num>
  <w:num w:numId="16" w16cid:durableId="359283609">
    <w:abstractNumId w:val="2"/>
  </w:num>
  <w:num w:numId="17" w16cid:durableId="1092625017">
    <w:abstractNumId w:val="3"/>
  </w:num>
  <w:num w:numId="18" w16cid:durableId="1027755485">
    <w:abstractNumId w:val="3"/>
  </w:num>
  <w:num w:numId="19" w16cid:durableId="270404965">
    <w:abstractNumId w:val="1"/>
  </w:num>
  <w:num w:numId="20" w16cid:durableId="1825656204">
    <w:abstractNumId w:val="6"/>
  </w:num>
  <w:num w:numId="21" w16cid:durableId="27075266">
    <w:abstractNumId w:val="12"/>
  </w:num>
  <w:num w:numId="22" w16cid:durableId="1115831413">
    <w:abstractNumId w:val="0"/>
  </w:num>
  <w:num w:numId="23" w16cid:durableId="937445120">
    <w:abstractNumId w:val="7"/>
  </w:num>
  <w:num w:numId="24" w16cid:durableId="1012028309">
    <w:abstractNumId w:val="10"/>
  </w:num>
  <w:num w:numId="25" w16cid:durableId="1465200301">
    <w:abstractNumId w:val="11"/>
  </w:num>
  <w:num w:numId="26" w16cid:durableId="1960991126">
    <w:abstractNumId w:val="8"/>
  </w:num>
  <w:num w:numId="27" w16cid:durableId="265694773">
    <w:abstractNumId w:val="9"/>
  </w:num>
  <w:num w:numId="28" w16cid:durableId="172687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98"/>
    <w:rsid w:val="00081A20"/>
    <w:rsid w:val="000A02F7"/>
    <w:rsid w:val="000C7352"/>
    <w:rsid w:val="000D6E77"/>
    <w:rsid w:val="001152E4"/>
    <w:rsid w:val="001354D0"/>
    <w:rsid w:val="00183679"/>
    <w:rsid w:val="001B7EA6"/>
    <w:rsid w:val="00220B10"/>
    <w:rsid w:val="002410DD"/>
    <w:rsid w:val="00287D91"/>
    <w:rsid w:val="002A1407"/>
    <w:rsid w:val="0030527C"/>
    <w:rsid w:val="00361252"/>
    <w:rsid w:val="00374065"/>
    <w:rsid w:val="003C1EDC"/>
    <w:rsid w:val="00400F11"/>
    <w:rsid w:val="00413125"/>
    <w:rsid w:val="00455035"/>
    <w:rsid w:val="00472D76"/>
    <w:rsid w:val="00476528"/>
    <w:rsid w:val="0048389F"/>
    <w:rsid w:val="00494D27"/>
    <w:rsid w:val="004B6AB2"/>
    <w:rsid w:val="004D2EBC"/>
    <w:rsid w:val="00563206"/>
    <w:rsid w:val="00595CCB"/>
    <w:rsid w:val="005A5C01"/>
    <w:rsid w:val="005D3B98"/>
    <w:rsid w:val="0061088C"/>
    <w:rsid w:val="006D36C2"/>
    <w:rsid w:val="007256B0"/>
    <w:rsid w:val="0076363A"/>
    <w:rsid w:val="00823A23"/>
    <w:rsid w:val="008643D1"/>
    <w:rsid w:val="008B1F7A"/>
    <w:rsid w:val="008C338A"/>
    <w:rsid w:val="009269E7"/>
    <w:rsid w:val="009311A1"/>
    <w:rsid w:val="00993562"/>
    <w:rsid w:val="009A35F7"/>
    <w:rsid w:val="009C1E84"/>
    <w:rsid w:val="009C279E"/>
    <w:rsid w:val="009E5848"/>
    <w:rsid w:val="00A3315F"/>
    <w:rsid w:val="00A406E2"/>
    <w:rsid w:val="00A409F7"/>
    <w:rsid w:val="00AC25FE"/>
    <w:rsid w:val="00AE2ED6"/>
    <w:rsid w:val="00B40A9F"/>
    <w:rsid w:val="00B45E57"/>
    <w:rsid w:val="00B54D6B"/>
    <w:rsid w:val="00B66C9D"/>
    <w:rsid w:val="00B7086F"/>
    <w:rsid w:val="00B762E0"/>
    <w:rsid w:val="00B92F09"/>
    <w:rsid w:val="00BA4288"/>
    <w:rsid w:val="00BB6293"/>
    <w:rsid w:val="00BC47E8"/>
    <w:rsid w:val="00C04A6A"/>
    <w:rsid w:val="00C12BBA"/>
    <w:rsid w:val="00C5470C"/>
    <w:rsid w:val="00CC104F"/>
    <w:rsid w:val="00CF0EFF"/>
    <w:rsid w:val="00D019D0"/>
    <w:rsid w:val="00D07D24"/>
    <w:rsid w:val="00D22435"/>
    <w:rsid w:val="00D85D9C"/>
    <w:rsid w:val="00D97498"/>
    <w:rsid w:val="00DC59A3"/>
    <w:rsid w:val="00DD27F5"/>
    <w:rsid w:val="00DD4948"/>
    <w:rsid w:val="00DF3622"/>
    <w:rsid w:val="00DF4E0D"/>
    <w:rsid w:val="00E164AF"/>
    <w:rsid w:val="00E24905"/>
    <w:rsid w:val="00E34758"/>
    <w:rsid w:val="00E540C1"/>
    <w:rsid w:val="00E5667E"/>
    <w:rsid w:val="00E97E88"/>
    <w:rsid w:val="00EE1BE2"/>
    <w:rsid w:val="00F04A48"/>
    <w:rsid w:val="00F32090"/>
    <w:rsid w:val="00F53E3E"/>
    <w:rsid w:val="00F8564E"/>
    <w:rsid w:val="00F90BC0"/>
    <w:rsid w:val="00F93731"/>
    <w:rsid w:val="00F9507B"/>
    <w:rsid w:val="00FA7D9A"/>
    <w:rsid w:val="00FC2465"/>
    <w:rsid w:val="00FF6428"/>
    <w:rsid w:val="2A37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DAE93"/>
  <w15:chartTrackingRefBased/>
  <w15:docId w15:val="{0A84C486-E56F-403B-873A-FBD9C547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252"/>
    <w:pPr>
      <w:spacing w:after="0" w:line="240" w:lineRule="auto"/>
    </w:pPr>
    <w:rPr>
      <w:rFonts w:ascii="Asap" w:hAnsi="Asap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54D6B"/>
    <w:pPr>
      <w:keepNext/>
      <w:keepLines/>
      <w:numPr>
        <w:numId w:val="3"/>
      </w:numPr>
      <w:outlineLvl w:val="0"/>
    </w:pPr>
    <w:rPr>
      <w:rFonts w:ascii="Asap Medium" w:eastAsiaTheme="majorEastAsia" w:hAnsi="Asap Medium" w:cstheme="majorBidi"/>
      <w:color w:val="46153E"/>
      <w:sz w:val="56"/>
      <w:szCs w:val="56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B54D6B"/>
    <w:pPr>
      <w:keepNext/>
      <w:keepLines/>
      <w:numPr>
        <w:ilvl w:val="1"/>
        <w:numId w:val="18"/>
      </w:numPr>
      <w:spacing w:after="120"/>
      <w:outlineLvl w:val="1"/>
    </w:pPr>
    <w:rPr>
      <w:rFonts w:ascii="Asap Medium" w:eastAsiaTheme="majorEastAsia" w:hAnsi="Asap Medium" w:cstheme="majorBidi"/>
      <w:color w:val="46153E"/>
      <w:sz w:val="3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476528"/>
    <w:pPr>
      <w:keepNext/>
      <w:keepLines/>
      <w:numPr>
        <w:numId w:val="5"/>
      </w:numPr>
      <w:spacing w:before="40"/>
      <w:ind w:left="851" w:hanging="851"/>
      <w:outlineLvl w:val="2"/>
    </w:pPr>
    <w:rPr>
      <w:rFonts w:eastAsiaTheme="majorEastAsia" w:cstheme="majorBidi"/>
      <w:color w:val="46153E"/>
      <w:sz w:val="3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6363A"/>
    <w:pPr>
      <w:keepNext/>
      <w:keepLines/>
      <w:spacing w:before="40"/>
      <w:outlineLvl w:val="3"/>
    </w:pPr>
    <w:rPr>
      <w:rFonts w:eastAsiaTheme="majorEastAsia" w:cstheme="majorBidi"/>
      <w:i/>
      <w:iCs/>
      <w:color w:val="109AB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76528"/>
    <w:pPr>
      <w:contextualSpacing/>
    </w:pPr>
    <w:rPr>
      <w:rFonts w:ascii="Asap SemiBold" w:eastAsiaTheme="majorEastAsia" w:hAnsi="Asap SemiBold" w:cstheme="majorBidi"/>
      <w:b/>
      <w:color w:val="F07D00"/>
      <w:spacing w:val="-10"/>
      <w:kern w:val="28"/>
      <w:sz w:val="56"/>
      <w:szCs w:val="56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elChar">
    <w:name w:val="Titel Char"/>
    <w:basedOn w:val="Standaardalinea-lettertype"/>
    <w:link w:val="Titel"/>
    <w:uiPriority w:val="10"/>
    <w:rsid w:val="00476528"/>
    <w:rPr>
      <w:rFonts w:ascii="Asap SemiBold" w:eastAsiaTheme="majorEastAsia" w:hAnsi="Asap SemiBold" w:cstheme="majorBidi"/>
      <w:b/>
      <w:color w:val="F07D00"/>
      <w:spacing w:val="-10"/>
      <w:kern w:val="28"/>
      <w:sz w:val="56"/>
      <w:szCs w:val="56"/>
      <w14:textOutline w14:w="9525" w14:cap="rnd" w14:cmpd="sng" w14:algn="ctr">
        <w14:noFill/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B54D6B"/>
    <w:rPr>
      <w:rFonts w:ascii="Asap Medium" w:eastAsiaTheme="majorEastAsia" w:hAnsi="Asap Medium" w:cstheme="majorBidi"/>
      <w:color w:val="46153E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B54D6B"/>
    <w:rPr>
      <w:rFonts w:ascii="Asap Medium" w:eastAsiaTheme="majorEastAsia" w:hAnsi="Asap Medium" w:cstheme="majorBidi"/>
      <w:color w:val="46153E"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76528"/>
    <w:rPr>
      <w:rFonts w:ascii="Asap" w:eastAsiaTheme="majorEastAsia" w:hAnsi="Asap" w:cstheme="majorBidi"/>
      <w:color w:val="46153E"/>
      <w:sz w:val="32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6528"/>
    <w:pPr>
      <w:numPr>
        <w:ilvl w:val="1"/>
      </w:numPr>
      <w:spacing w:after="160"/>
    </w:pPr>
    <w:rPr>
      <w:rFonts w:ascii="Asap SemiBold" w:eastAsiaTheme="minorEastAsia" w:hAnsi="Asap SemiBold"/>
      <w:color w:val="46153E"/>
      <w:spacing w:val="15"/>
      <w:sz w:val="4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6528"/>
    <w:rPr>
      <w:rFonts w:ascii="Asap SemiBold" w:eastAsiaTheme="minorEastAsia" w:hAnsi="Asap SemiBold"/>
      <w:color w:val="46153E"/>
      <w:spacing w:val="15"/>
      <w:sz w:val="40"/>
    </w:rPr>
  </w:style>
  <w:style w:type="character" w:styleId="Subtielebenadrukking">
    <w:name w:val="Subtle Emphasis"/>
    <w:basedOn w:val="Standaardalinea-lettertype"/>
    <w:uiPriority w:val="19"/>
    <w:qFormat/>
    <w:rsid w:val="00476528"/>
    <w:rPr>
      <w:rFonts w:ascii="Asap SemiBold" w:hAnsi="Asap SemiBold"/>
      <w:b w:val="0"/>
      <w:i/>
      <w:iCs/>
      <w:color w:val="000000" w:themeColor="text1"/>
      <w:sz w:val="22"/>
    </w:rPr>
  </w:style>
  <w:style w:type="character" w:styleId="Nadruk">
    <w:name w:val="Emphasis"/>
    <w:basedOn w:val="Standaardalinea-lettertype"/>
    <w:uiPriority w:val="20"/>
    <w:qFormat/>
    <w:rsid w:val="00476528"/>
    <w:rPr>
      <w:rFonts w:ascii="Asap" w:hAnsi="Asap"/>
      <w:b/>
      <w:i w:val="0"/>
      <w:iCs/>
      <w:color w:val="000000" w:themeColor="text1"/>
      <w:sz w:val="26"/>
    </w:rPr>
  </w:style>
  <w:style w:type="paragraph" w:styleId="Geenafstand">
    <w:name w:val="No Spacing"/>
    <w:link w:val="GeenafstandChar"/>
    <w:uiPriority w:val="1"/>
    <w:qFormat/>
    <w:rsid w:val="00F04A48"/>
    <w:pPr>
      <w:spacing w:after="0" w:line="240" w:lineRule="auto"/>
    </w:pPr>
    <w:rPr>
      <w:rFonts w:ascii="Asap" w:eastAsiaTheme="minorEastAsia" w:hAnsi="Asap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04A48"/>
    <w:rPr>
      <w:rFonts w:ascii="Asap" w:eastAsiaTheme="minorEastAsia" w:hAnsi="Asap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B762E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62E0"/>
    <w:rPr>
      <w:rFonts w:ascii="Lato" w:hAnsi="Lato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qFormat/>
    <w:rsid w:val="00B762E0"/>
    <w:pPr>
      <w:spacing w:before="6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76363A"/>
    <w:rPr>
      <w:rFonts w:ascii="Asap" w:eastAsiaTheme="majorEastAsia" w:hAnsi="Asap" w:cstheme="majorBidi"/>
      <w:i/>
      <w:iCs/>
      <w:color w:val="109AB6"/>
    </w:rPr>
  </w:style>
  <w:style w:type="character" w:styleId="Intensievebenadrukking">
    <w:name w:val="Intense Emphasis"/>
    <w:basedOn w:val="Standaardalinea-lettertype"/>
    <w:uiPriority w:val="21"/>
    <w:qFormat/>
    <w:rsid w:val="00476528"/>
    <w:rPr>
      <w:rFonts w:ascii="Asap" w:hAnsi="Asap"/>
      <w:i/>
      <w:iCs/>
      <w:color w:val="A2C617"/>
      <w:sz w:val="22"/>
    </w:rPr>
  </w:style>
  <w:style w:type="character" w:styleId="Hyperlink">
    <w:name w:val="Hyperlink"/>
    <w:basedOn w:val="Standaardalinea-lettertype"/>
    <w:uiPriority w:val="99"/>
    <w:unhideWhenUsed/>
    <w:rsid w:val="00F8564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564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66C9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66C9D"/>
    <w:rPr>
      <w:rFonts w:ascii="Asap" w:hAnsi="Asap"/>
      <w:color w:val="000000" w:themeColor="text1"/>
    </w:rPr>
  </w:style>
  <w:style w:type="paragraph" w:styleId="Voettekst">
    <w:name w:val="footer"/>
    <w:basedOn w:val="Standaard"/>
    <w:link w:val="VoettekstChar"/>
    <w:uiPriority w:val="99"/>
    <w:unhideWhenUsed/>
    <w:rsid w:val="00B66C9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66C9D"/>
    <w:rPr>
      <w:rFonts w:ascii="Asap" w:hAnsi="Asap"/>
      <w:color w:val="000000" w:themeColor="text1"/>
    </w:rPr>
  </w:style>
  <w:style w:type="character" w:styleId="Zwaar">
    <w:name w:val="Strong"/>
    <w:basedOn w:val="Standaardalinea-lettertype"/>
    <w:uiPriority w:val="22"/>
    <w:qFormat/>
    <w:rsid w:val="00476528"/>
    <w:rPr>
      <w:b/>
      <w:bCs/>
    </w:rPr>
  </w:style>
  <w:style w:type="table" w:styleId="Tabelraster">
    <w:name w:val="Table Grid"/>
    <w:basedOn w:val="Standaardtabel"/>
    <w:uiPriority w:val="39"/>
    <w:rsid w:val="00115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C3721D5AAB4A55B0BC3FA10522E0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F68D3D-3118-4FCE-9CE4-DA2A7750B50F}"/>
      </w:docPartPr>
      <w:docPartBody>
        <w:p w:rsidR="00C7390D" w:rsidRDefault="00C739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sap">
    <w:altName w:val="Calibri"/>
    <w:panose1 w:val="020F0504030202060203"/>
    <w:charset w:val="00"/>
    <w:family w:val="swiss"/>
    <w:pitch w:val="variable"/>
    <w:sig w:usb0="2000000F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sap Medium">
    <w:altName w:val="Calibri"/>
    <w:panose1 w:val="020F0604030202060203"/>
    <w:charset w:val="00"/>
    <w:family w:val="swiss"/>
    <w:pitch w:val="variable"/>
    <w:sig w:usb0="2000000F" w:usb1="00000001" w:usb2="00000000" w:usb3="00000000" w:csb0="00000193" w:csb1="00000000"/>
  </w:font>
  <w:font w:name="Asap SemiBold">
    <w:altName w:val="Calibri"/>
    <w:panose1 w:val="020F0704030202060203"/>
    <w:charset w:val="00"/>
    <w:family w:val="swiss"/>
    <w:pitch w:val="variable"/>
    <w:sig w:usb0="2000000F" w:usb1="00000001" w:usb2="00000000" w:usb3="00000000" w:csb0="000001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0D"/>
    <w:rsid w:val="00234AF0"/>
    <w:rsid w:val="00287D91"/>
    <w:rsid w:val="005A5C01"/>
    <w:rsid w:val="00683BF1"/>
    <w:rsid w:val="00C7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25e92d-17ad-48d0-996a-5fe40ea275c0" xsi:nil="true"/>
    <lcf76f155ced4ddcb4097134ff3c332f xmlns="01dba717-8a9b-46e2-bd9b-00d0ae3192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005EFD4FE754EA1972543CAD00E75" ma:contentTypeVersion="19" ma:contentTypeDescription="Een nieuw document maken." ma:contentTypeScope="" ma:versionID="94023143076878269f2afb53d804f99e">
  <xsd:schema xmlns:xsd="http://www.w3.org/2001/XMLSchema" xmlns:xs="http://www.w3.org/2001/XMLSchema" xmlns:p="http://schemas.microsoft.com/office/2006/metadata/properties" xmlns:ns2="5825e92d-17ad-48d0-996a-5fe40ea275c0" xmlns:ns3="01dba717-8a9b-46e2-bd9b-00d0ae31925c" targetNamespace="http://schemas.microsoft.com/office/2006/metadata/properties" ma:root="true" ma:fieldsID="2fef983e2152d03681c04b6ab729974e" ns2:_="" ns3:_="">
    <xsd:import namespace="5825e92d-17ad-48d0-996a-5fe40ea275c0"/>
    <xsd:import namespace="01dba717-8a9b-46e2-bd9b-00d0ae3192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5e92d-17ad-48d0-996a-5fe40ea275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00a2a8-b25e-4d90-b91f-0205db6b3e00}" ma:internalName="TaxCatchAll" ma:showField="CatchAllData" ma:web="5825e92d-17ad-48d0-996a-5fe40ea27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ba717-8a9b-46e2-bd9b-00d0ae319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1b4e4f14-dec1-4193-a156-5c792ce60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E13ED-A7F4-405B-98D5-A5B48A0390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A25FDD-5A81-4159-9AFA-6365106BC9CC}">
  <ds:schemaRefs>
    <ds:schemaRef ds:uri="http://schemas.microsoft.com/office/2006/metadata/properties"/>
    <ds:schemaRef ds:uri="http://schemas.microsoft.com/office/infopath/2007/PartnerControls"/>
    <ds:schemaRef ds:uri="5825e92d-17ad-48d0-996a-5fe40ea275c0"/>
    <ds:schemaRef ds:uri="01dba717-8a9b-46e2-bd9b-00d0ae31925c"/>
  </ds:schemaRefs>
</ds:datastoreItem>
</file>

<file path=customXml/itemProps3.xml><?xml version="1.0" encoding="utf-8"?>
<ds:datastoreItem xmlns:ds="http://schemas.openxmlformats.org/officeDocument/2006/customXml" ds:itemID="{B1AE16CC-A0FF-48DB-9CE6-988B03545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25e92d-17ad-48d0-996a-5fe40ea275c0"/>
    <ds:schemaRef ds:uri="01dba717-8a9b-46e2-bd9b-00d0ae319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F48971-DC1B-456C-8B37-A3FF0E04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Declaratieformulier_Vrijwilligers_WZK</Template>
  <TotalTime>1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Houdt</dc:creator>
  <cp:keywords/>
  <dc:description/>
  <cp:lastModifiedBy>Sandra van Houdt</cp:lastModifiedBy>
  <cp:revision>2</cp:revision>
  <cp:lastPrinted>2022-03-22T10:18:00Z</cp:lastPrinted>
  <dcterms:created xsi:type="dcterms:W3CDTF">2026-08-14T12:34:00Z</dcterms:created>
  <dcterms:modified xsi:type="dcterms:W3CDTF">2026-08-14T12:34:00Z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0x010100EE3005EFD4FE754EA1972543CAD00E75</vt:lpwstr>
  </property>
  <property fmtid="{D5CDD505-2E9C-101B-9397-08002B2CF9AE}" pid="3" name="MediaServiceImageTags">
    <vt:lpwstr/>
  </property>
</Properties>
</file>